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09" w:rsidRDefault="009F2209" w:rsidP="00845D67">
      <w:pPr>
        <w:jc w:val="center"/>
        <w:rPr>
          <w:b/>
          <w:bCs/>
          <w:sz w:val="32"/>
          <w:szCs w:val="32"/>
        </w:rPr>
      </w:pPr>
    </w:p>
    <w:p w:rsidR="009F2209" w:rsidRDefault="009F2209" w:rsidP="005C28A3">
      <w:pPr>
        <w:tabs>
          <w:tab w:val="left" w:pos="0"/>
          <w:tab w:val="left" w:pos="142"/>
        </w:tabs>
        <w:jc w:val="center"/>
        <w:rPr>
          <w:b/>
          <w:bCs/>
          <w:color w:val="000000"/>
          <w:sz w:val="28"/>
          <w:szCs w:val="28"/>
        </w:rPr>
      </w:pPr>
      <w:r w:rsidRPr="00315B40">
        <w:rPr>
          <w:b/>
          <w:bCs/>
          <w:color w:val="000000"/>
          <w:sz w:val="28"/>
          <w:szCs w:val="28"/>
        </w:rPr>
        <w:t xml:space="preserve">Учебно-тематический план  занятий </w:t>
      </w:r>
    </w:p>
    <w:p w:rsidR="009F2209" w:rsidRPr="005C28A3" w:rsidRDefault="009F2209" w:rsidP="005C28A3">
      <w:pPr>
        <w:tabs>
          <w:tab w:val="left" w:pos="0"/>
          <w:tab w:val="left" w:pos="142"/>
        </w:tabs>
        <w:jc w:val="center"/>
        <w:rPr>
          <w:b/>
          <w:bCs/>
          <w:color w:val="000000"/>
          <w:sz w:val="28"/>
          <w:szCs w:val="28"/>
        </w:rPr>
      </w:pPr>
      <w:r w:rsidRPr="00315B40">
        <w:rPr>
          <w:b/>
          <w:bCs/>
          <w:color w:val="000000"/>
          <w:sz w:val="28"/>
          <w:szCs w:val="28"/>
        </w:rPr>
        <w:t xml:space="preserve"> </w:t>
      </w:r>
      <w:r w:rsidRPr="00315B40">
        <w:rPr>
          <w:b/>
          <w:bCs/>
          <w:color w:val="000000"/>
          <w:sz w:val="28"/>
          <w:szCs w:val="28"/>
          <w:lang w:val="en-US"/>
        </w:rPr>
        <w:t>I</w:t>
      </w:r>
      <w:r w:rsidRPr="00315B40">
        <w:rPr>
          <w:b/>
          <w:bCs/>
          <w:color w:val="000000"/>
          <w:sz w:val="28"/>
          <w:szCs w:val="28"/>
        </w:rPr>
        <w:t xml:space="preserve"> года обучения.</w:t>
      </w:r>
    </w:p>
    <w:p w:rsidR="009F2209" w:rsidRDefault="009F2209" w:rsidP="00145768">
      <w:pPr>
        <w:ind w:firstLine="540"/>
        <w:jc w:val="both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6"/>
        <w:gridCol w:w="5742"/>
        <w:gridCol w:w="1113"/>
        <w:gridCol w:w="1005"/>
        <w:gridCol w:w="1309"/>
      </w:tblGrid>
      <w:tr w:rsidR="009F2209">
        <w:tc>
          <w:tcPr>
            <w:tcW w:w="706" w:type="dxa"/>
            <w:vMerge w:val="restart"/>
          </w:tcPr>
          <w:p w:rsidR="009F2209" w:rsidRPr="006834BD" w:rsidRDefault="009F2209" w:rsidP="006834BD">
            <w:pPr>
              <w:jc w:val="center"/>
              <w:rPr>
                <w:b/>
                <w:bCs/>
                <w:sz w:val="22"/>
                <w:szCs w:val="22"/>
              </w:rPr>
            </w:pPr>
            <w:r w:rsidRPr="006834BD">
              <w:rPr>
                <w:b/>
                <w:bCs/>
              </w:rPr>
              <w:t>№</w:t>
            </w:r>
          </w:p>
        </w:tc>
        <w:tc>
          <w:tcPr>
            <w:tcW w:w="5742" w:type="dxa"/>
            <w:vMerge w:val="restart"/>
          </w:tcPr>
          <w:p w:rsidR="009F2209" w:rsidRPr="006834BD" w:rsidRDefault="009F2209" w:rsidP="006834BD">
            <w:pPr>
              <w:jc w:val="center"/>
              <w:rPr>
                <w:b/>
                <w:bCs/>
                <w:sz w:val="22"/>
                <w:szCs w:val="22"/>
              </w:rPr>
            </w:pPr>
            <w:r w:rsidRPr="006834BD">
              <w:rPr>
                <w:b/>
                <w:bCs/>
              </w:rPr>
              <w:t>Тема</w:t>
            </w:r>
          </w:p>
        </w:tc>
        <w:tc>
          <w:tcPr>
            <w:tcW w:w="3427" w:type="dxa"/>
            <w:gridSpan w:val="3"/>
          </w:tcPr>
          <w:p w:rsidR="009F2209" w:rsidRPr="006834BD" w:rsidRDefault="009F2209" w:rsidP="006834BD">
            <w:pPr>
              <w:jc w:val="center"/>
              <w:rPr>
                <w:b/>
                <w:bCs/>
                <w:sz w:val="22"/>
                <w:szCs w:val="22"/>
              </w:rPr>
            </w:pPr>
            <w:r w:rsidRPr="006834BD">
              <w:rPr>
                <w:b/>
                <w:bCs/>
                <w:sz w:val="22"/>
                <w:szCs w:val="22"/>
              </w:rPr>
              <w:t>Всего часов</w:t>
            </w:r>
          </w:p>
        </w:tc>
      </w:tr>
      <w:tr w:rsidR="009F2209">
        <w:tc>
          <w:tcPr>
            <w:tcW w:w="706" w:type="dxa"/>
            <w:vMerge/>
          </w:tcPr>
          <w:p w:rsidR="009F2209" w:rsidRPr="006834BD" w:rsidRDefault="009F2209" w:rsidP="006834BD">
            <w:pPr>
              <w:jc w:val="center"/>
              <w:rPr>
                <w:b/>
                <w:bCs/>
              </w:rPr>
            </w:pPr>
          </w:p>
        </w:tc>
        <w:tc>
          <w:tcPr>
            <w:tcW w:w="5742" w:type="dxa"/>
            <w:vMerge/>
          </w:tcPr>
          <w:p w:rsidR="009F2209" w:rsidRPr="006834BD" w:rsidRDefault="009F2209" w:rsidP="006834BD">
            <w:pPr>
              <w:jc w:val="center"/>
              <w:rPr>
                <w:b/>
                <w:bCs/>
              </w:rPr>
            </w:pP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b/>
                <w:bCs/>
              </w:rPr>
            </w:pPr>
            <w:r w:rsidRPr="006834BD">
              <w:rPr>
                <w:b/>
                <w:bCs/>
              </w:rPr>
              <w:t>Всего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b/>
                <w:bCs/>
              </w:rPr>
            </w:pPr>
            <w:r w:rsidRPr="006834BD">
              <w:rPr>
                <w:b/>
                <w:bCs/>
              </w:rPr>
              <w:t>Теория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b/>
                <w:bCs/>
              </w:rPr>
            </w:pPr>
            <w:r w:rsidRPr="006834BD">
              <w:rPr>
                <w:b/>
                <w:bCs/>
              </w:rPr>
              <w:t>Практика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Вводное занятие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Профориентация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3</w:t>
            </w:r>
          </w:p>
        </w:tc>
        <w:tc>
          <w:tcPr>
            <w:tcW w:w="5742" w:type="dxa"/>
          </w:tcPr>
          <w:p w:rsidR="009F2209" w:rsidRPr="006834BD" w:rsidRDefault="009F2209" w:rsidP="00E02883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Первоначальные  конструкторско – технологические понятия. Составление простейших эскизов, чертежей, рисунков.</w:t>
            </w:r>
          </w:p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8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6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 xml:space="preserve"> Основные материалы, инструменты и приспособления для конструирования. Обработка различных материалов различными инструментами ( на примере режущих инструментов). Выбор конструкционных материалов для изготовления моделей. Технологический процесс изготовления моделей.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8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6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5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 xml:space="preserve">Основные материалы, инструменты и приспособления для конструирования. Деревообработка. Технология изготовления изделий из дерева на примере </w:t>
            </w:r>
            <w:r w:rsidRPr="006834BD">
              <w:rPr>
                <w:sz w:val="20"/>
                <w:szCs w:val="20"/>
              </w:rPr>
              <w:t xml:space="preserve"> </w:t>
            </w:r>
            <w:r w:rsidRPr="006834BD">
              <w:rPr>
                <w:sz w:val="28"/>
                <w:szCs w:val="28"/>
              </w:rPr>
              <w:t>разделочной доски, солонки, подсвечника,  лопатки.</w:t>
            </w:r>
            <w:r w:rsidRPr="006834BD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12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6</w:t>
            </w:r>
          </w:p>
        </w:tc>
        <w:tc>
          <w:tcPr>
            <w:tcW w:w="5742" w:type="dxa"/>
          </w:tcPr>
          <w:p w:rsidR="009F2209" w:rsidRPr="006834BD" w:rsidRDefault="009F2209" w:rsidP="000715F2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Основные материалы, инструменты и приспособления для конструирования. Металлообработка. Технология изготовления деталей.  Изготовление модели 4-х колесной тележки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12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7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Конкурс «Мир техники вокруг нас»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8</w:t>
            </w:r>
          </w:p>
        </w:tc>
        <w:tc>
          <w:tcPr>
            <w:tcW w:w="5742" w:type="dxa"/>
          </w:tcPr>
          <w:p w:rsidR="009F2209" w:rsidRPr="006834BD" w:rsidRDefault="009F2209" w:rsidP="00895A88">
            <w:pPr>
              <w:rPr>
                <w:sz w:val="20"/>
                <w:szCs w:val="20"/>
              </w:rPr>
            </w:pPr>
            <w:r w:rsidRPr="006834BD">
              <w:rPr>
                <w:sz w:val="28"/>
                <w:szCs w:val="28"/>
              </w:rPr>
              <w:t>Станочное и технологическое оборудование.</w:t>
            </w:r>
            <w:r w:rsidRPr="006834BD">
              <w:rPr>
                <w:sz w:val="20"/>
                <w:szCs w:val="20"/>
              </w:rPr>
              <w:t xml:space="preserve"> </w:t>
            </w:r>
          </w:p>
          <w:p w:rsidR="009F2209" w:rsidRPr="006834BD" w:rsidRDefault="009F2209" w:rsidP="00EB4ADC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Устройство, классификация, типы, группы.  Технология изготовления втулки с внутренним резьбовым отверстием, винта, фланца.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10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9</w:t>
            </w:r>
          </w:p>
        </w:tc>
        <w:tc>
          <w:tcPr>
            <w:tcW w:w="5742" w:type="dxa"/>
          </w:tcPr>
          <w:p w:rsidR="009F2209" w:rsidRPr="006834BD" w:rsidRDefault="009F2209" w:rsidP="009375B3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Моделирование и конструирование технических объектов.  Использование возможностей станочного оборудования  в авиамоделировании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16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12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9.1</w:t>
            </w:r>
          </w:p>
        </w:tc>
        <w:tc>
          <w:tcPr>
            <w:tcW w:w="5742" w:type="dxa"/>
          </w:tcPr>
          <w:p w:rsidR="009F2209" w:rsidRPr="006834BD" w:rsidRDefault="009F2209" w:rsidP="00895A88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История развития воздушного транспорта и авиамоделирования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9.2</w:t>
            </w:r>
          </w:p>
        </w:tc>
        <w:tc>
          <w:tcPr>
            <w:tcW w:w="5742" w:type="dxa"/>
          </w:tcPr>
          <w:p w:rsidR="009F2209" w:rsidRPr="006834BD" w:rsidRDefault="009F2209" w:rsidP="00AA3CA5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Бумажные летающие модели.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9.3</w:t>
            </w:r>
          </w:p>
        </w:tc>
        <w:tc>
          <w:tcPr>
            <w:tcW w:w="5742" w:type="dxa"/>
          </w:tcPr>
          <w:p w:rsidR="009F2209" w:rsidRPr="006834BD" w:rsidRDefault="009F2209" w:rsidP="00AA3CA5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Модели из пенопласта. Технология изготовления моделей самолетов  МИГ и ЯК. Порядок сборки, отделка, испытания, регулировка.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3.5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9.5</w:t>
            </w:r>
          </w:p>
        </w:tc>
        <w:tc>
          <w:tcPr>
            <w:tcW w:w="5742" w:type="dxa"/>
          </w:tcPr>
          <w:p w:rsidR="009F2209" w:rsidRPr="006834BD" w:rsidRDefault="009F2209" w:rsidP="00AE5BC5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 xml:space="preserve">Схематические модели. Технология изготовления фюзеляжа, хвостового оперения, крыла  модели схематического планера «Пионер». Сборка, регулировка, запуск. 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8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7</w:t>
            </w:r>
          </w:p>
        </w:tc>
      </w:tr>
      <w:tr w:rsidR="009F2209" w:rsidRPr="00601214">
        <w:trPr>
          <w:trHeight w:val="365"/>
        </w:trPr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10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567"/>
              </w:tabs>
              <w:ind w:right="20"/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Конкурс «Увлекательный мир авиации»</w:t>
            </w:r>
          </w:p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11</w:t>
            </w:r>
          </w:p>
        </w:tc>
        <w:tc>
          <w:tcPr>
            <w:tcW w:w="5742" w:type="dxa"/>
          </w:tcPr>
          <w:p w:rsidR="009F2209" w:rsidRPr="006834BD" w:rsidRDefault="009F2209" w:rsidP="007E3397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 xml:space="preserve">Моделирование и конструирование технических объектов. Судомоделирование. 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10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3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7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11.1</w:t>
            </w:r>
          </w:p>
        </w:tc>
        <w:tc>
          <w:tcPr>
            <w:tcW w:w="5742" w:type="dxa"/>
          </w:tcPr>
          <w:p w:rsidR="009F2209" w:rsidRPr="006834BD" w:rsidRDefault="009F2209" w:rsidP="00985949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История развития судостроения и судомоделирования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11.2</w:t>
            </w:r>
          </w:p>
        </w:tc>
        <w:tc>
          <w:tcPr>
            <w:tcW w:w="5742" w:type="dxa"/>
          </w:tcPr>
          <w:p w:rsidR="009F2209" w:rsidRPr="006834BD" w:rsidRDefault="009F2209" w:rsidP="00557D27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Технология изготовления корпуса, мачты, парусов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11.3</w:t>
            </w:r>
          </w:p>
        </w:tc>
        <w:tc>
          <w:tcPr>
            <w:tcW w:w="5742" w:type="dxa"/>
          </w:tcPr>
          <w:p w:rsidR="009F2209" w:rsidRPr="006834BD" w:rsidRDefault="009F2209" w:rsidP="00985949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Технология изготовления  плавающую картонную модели судна  с «защитой».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11.4</w:t>
            </w:r>
          </w:p>
        </w:tc>
        <w:tc>
          <w:tcPr>
            <w:tcW w:w="5742" w:type="dxa"/>
          </w:tcPr>
          <w:p w:rsidR="009F2209" w:rsidRPr="006834BD" w:rsidRDefault="009F2209" w:rsidP="00985949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Технология изготовления моделей с резиномотором.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11.5</w:t>
            </w:r>
          </w:p>
        </w:tc>
        <w:tc>
          <w:tcPr>
            <w:tcW w:w="5742" w:type="dxa"/>
          </w:tcPr>
          <w:p w:rsidR="009F2209" w:rsidRPr="006834BD" w:rsidRDefault="009F2209" w:rsidP="00985949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Сборка, регулировка, запуск.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12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567"/>
              </w:tabs>
              <w:ind w:right="20"/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Конкурс «Семь футов под килем»</w:t>
            </w:r>
          </w:p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13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Моделирование и конструирование технических объектов. Автомоделирование. Технология изготовления  контурной из фанеры  модели  автомобиля с резиномотором. Технология изготовления легкового  автомобиля  с микродвигателем.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18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14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13.1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История развития автомобильного транспорта и автомоделирования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13.2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Технология изготовления контурной модели автомобиля. Установка резиномотора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3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13.3</w:t>
            </w:r>
          </w:p>
        </w:tc>
        <w:tc>
          <w:tcPr>
            <w:tcW w:w="5742" w:type="dxa"/>
          </w:tcPr>
          <w:p w:rsidR="009F2209" w:rsidRPr="006834BD" w:rsidRDefault="009F2209" w:rsidP="00390FA7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Технология изготовления кабины, кузова, рамы, колес и осей модели легкового автомобиля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8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7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13.4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Установка микродвигателя на модель. Сборка, регулировка, запуск.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3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14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567"/>
              </w:tabs>
              <w:ind w:right="20"/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Конкурс «Волшебный мир автомобиля»</w:t>
            </w:r>
          </w:p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</w:t>
            </w:r>
          </w:p>
        </w:tc>
        <w:tc>
          <w:tcPr>
            <w:tcW w:w="5742" w:type="dxa"/>
          </w:tcPr>
          <w:p w:rsidR="009F2209" w:rsidRPr="006834BD" w:rsidRDefault="009F2209" w:rsidP="002F78E4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 xml:space="preserve">Работа над проектом. 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20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16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15.1</w:t>
            </w:r>
          </w:p>
        </w:tc>
        <w:tc>
          <w:tcPr>
            <w:tcW w:w="5742" w:type="dxa"/>
          </w:tcPr>
          <w:p w:rsidR="009F2209" w:rsidRPr="006834BD" w:rsidRDefault="009F2209" w:rsidP="002F78E4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 xml:space="preserve">Что такое проект. Алгоритм работы над проектом.  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15.2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Проектирование, переконструирование  действующей модели грузового самосвала КамАЗ.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15.3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Составление простейшего эскиза моделей КамАЗ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15.4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Изготовление кабины, кузова, лонжеронной рамы, колес и осей модели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8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7.5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15.5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Сборка шасси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15.6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Монтаж, испытание, регулировка двигателя на моделях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0.5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1.5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15.7</w:t>
            </w:r>
          </w:p>
        </w:tc>
        <w:tc>
          <w:tcPr>
            <w:tcW w:w="5742" w:type="dxa"/>
          </w:tcPr>
          <w:p w:rsidR="009F2209" w:rsidRPr="006834BD" w:rsidRDefault="009F2209" w:rsidP="00402F6F">
            <w:pPr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Пробные и тренировочные запуски моделей.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16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567"/>
              </w:tabs>
              <w:ind w:right="20"/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Научно-техническая выставка «Рационализатор», научно-техническая конференция «От идеи до воплощения»</w:t>
            </w:r>
          </w:p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17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Экскурсии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18</w:t>
            </w: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Заключительное занятие. Сбор, изучение и обработка информации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2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</w:t>
            </w:r>
          </w:p>
        </w:tc>
      </w:tr>
      <w:tr w:rsidR="009F2209" w:rsidRPr="00601214">
        <w:tc>
          <w:tcPr>
            <w:tcW w:w="706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42" w:type="dxa"/>
          </w:tcPr>
          <w:p w:rsidR="009F2209" w:rsidRPr="006834BD" w:rsidRDefault="009F2209" w:rsidP="006834BD">
            <w:pPr>
              <w:tabs>
                <w:tab w:val="left" w:pos="0"/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Итого:</w:t>
            </w:r>
          </w:p>
        </w:tc>
        <w:tc>
          <w:tcPr>
            <w:tcW w:w="1113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144</w:t>
            </w:r>
          </w:p>
        </w:tc>
        <w:tc>
          <w:tcPr>
            <w:tcW w:w="1005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38</w:t>
            </w:r>
          </w:p>
        </w:tc>
        <w:tc>
          <w:tcPr>
            <w:tcW w:w="1309" w:type="dxa"/>
          </w:tcPr>
          <w:p w:rsidR="009F2209" w:rsidRPr="006834BD" w:rsidRDefault="009F2209" w:rsidP="006834BD">
            <w:pPr>
              <w:jc w:val="center"/>
              <w:rPr>
                <w:sz w:val="28"/>
                <w:szCs w:val="28"/>
              </w:rPr>
            </w:pPr>
            <w:r w:rsidRPr="006834BD">
              <w:rPr>
                <w:sz w:val="28"/>
                <w:szCs w:val="28"/>
              </w:rPr>
              <w:t>106</w:t>
            </w:r>
          </w:p>
        </w:tc>
      </w:tr>
    </w:tbl>
    <w:p w:rsidR="009F2209" w:rsidRPr="00601214" w:rsidRDefault="009F2209" w:rsidP="005C28A3">
      <w:pPr>
        <w:ind w:firstLine="540"/>
        <w:jc w:val="center"/>
        <w:rPr>
          <w:sz w:val="28"/>
          <w:szCs w:val="28"/>
        </w:rPr>
      </w:pPr>
    </w:p>
    <w:p w:rsidR="009F2209" w:rsidRPr="00601214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Pr="00601214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Pr="00601214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Pr="00601214" w:rsidRDefault="009F2209" w:rsidP="00145768">
      <w:pPr>
        <w:ind w:firstLine="540"/>
        <w:jc w:val="both"/>
        <w:rPr>
          <w:sz w:val="28"/>
          <w:szCs w:val="28"/>
        </w:rPr>
      </w:pPr>
    </w:p>
    <w:p w:rsidR="009F2209" w:rsidRPr="00C36FE5" w:rsidRDefault="009F2209" w:rsidP="0024076E">
      <w:pPr>
        <w:tabs>
          <w:tab w:val="left" w:pos="0"/>
        </w:tabs>
        <w:spacing w:line="360" w:lineRule="auto"/>
        <w:jc w:val="center"/>
        <w:rPr>
          <w:b/>
          <w:bCs/>
          <w:sz w:val="28"/>
          <w:szCs w:val="28"/>
        </w:rPr>
      </w:pPr>
      <w:r w:rsidRPr="00C36FE5">
        <w:rPr>
          <w:b/>
          <w:bCs/>
          <w:sz w:val="28"/>
          <w:szCs w:val="28"/>
        </w:rPr>
        <w:t>Список  литературы: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Инструкция по технике безопасности.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Должностная инструкция педагога дополнительного образования.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Типовое положение об  образовательном учреждении дополнительного образования.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Краткий психологический словарь. А. В. Петровский, М. Г. Ярошевский.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Элементы практической психологии. Р. М. Грановская. Ленинград. Издательство ленинградского университета. 1988 г.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Альтов Г.С. И тут появился изобретатель. М.: Детская литература, 1989.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Драгунов Г.Б. Автомодельный кружок. М.: ДОСААФ СССР, 1988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right="325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Замотин О.Е. Твори, выдумывай, пробуй. М.: Просвещение, 1986</w:t>
      </w:r>
    </w:p>
    <w:p w:rsidR="009F2209" w:rsidRPr="00C36FE5" w:rsidRDefault="009F2209" w:rsidP="007D4570">
      <w:pPr>
        <w:tabs>
          <w:tab w:val="left" w:pos="0"/>
          <w:tab w:val="left" w:pos="993"/>
        </w:tabs>
        <w:ind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Модельные двигатели. Пособие для руководителей технических кружков. М.: Просвещение, 1973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Саматов Ю.П., Кандраков И.М. Модель эволюции технических систем. Красноярск,1986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Сборники. Учителям о ТРИЗ. Выпуск 1, 2, 3. СПб Центр внедрения педагогического опыта, 1997 – 1999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Техническое моделирование и конструирование. Под редакцией Колотилова В.В. М.: Просвещение, 1983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Циганкова Э.Г. У истоков дизайна. М.: Наука, 1977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Алексеев Ю.Г. Люди и автомобили  М.: Патриот. 1990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Журналы: «Левша», «Юный техник», «Моделист-конструктор», «Икс пилот»</w:t>
      </w:r>
      <w:r>
        <w:rPr>
          <w:spacing w:val="2"/>
          <w:kern w:val="44"/>
          <w:position w:val="2"/>
          <w:sz w:val="28"/>
          <w:szCs w:val="28"/>
        </w:rPr>
        <w:t>.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КАМАЗ – 25. Юбилейный альбом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Падалко А.Е. Задачи и упражнения по развитию творческой фантазии учащихся. М.: Просвещение. 1985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Техническое конструирование и моделирование. М.: Просвещение. 1983</w:t>
      </w:r>
      <w:r>
        <w:rPr>
          <w:spacing w:val="2"/>
          <w:kern w:val="44"/>
          <w:position w:val="2"/>
          <w:sz w:val="28"/>
          <w:szCs w:val="28"/>
        </w:rPr>
        <w:t>.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Цыбин В.С., Галашин В.А. Легковые автомобили. Учебное пособие для учащихся 7-10 классов средней школы. М.: Просвещение. 1993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0"/>
          <w:tab w:val="left" w:pos="993"/>
        </w:tabs>
        <w:ind w:left="0" w:firstLine="567"/>
        <w:jc w:val="both"/>
        <w:rPr>
          <w:spacing w:val="2"/>
          <w:kern w:val="44"/>
          <w:position w:val="2"/>
          <w:sz w:val="28"/>
          <w:szCs w:val="28"/>
        </w:rPr>
      </w:pPr>
      <w:r w:rsidRPr="00C36FE5">
        <w:rPr>
          <w:spacing w:val="2"/>
          <w:kern w:val="44"/>
          <w:position w:val="2"/>
          <w:sz w:val="28"/>
          <w:szCs w:val="28"/>
        </w:rPr>
        <w:t>Шпаковский В.О. Для тех, кто любит мастерить. Книга для учащихся 5-8 классов. М.: Просвещение. 1990</w:t>
      </w:r>
    </w:p>
    <w:p w:rsidR="009F2209" w:rsidRPr="00C36FE5" w:rsidRDefault="009F2209" w:rsidP="007D4570">
      <w:pPr>
        <w:pStyle w:val="ListParagraph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C36FE5">
        <w:rPr>
          <w:sz w:val="28"/>
          <w:szCs w:val="28"/>
        </w:rPr>
        <w:t>Песоцкий А. Н., Лесопильно-строгальное производство, М. — Л., 1958;</w:t>
      </w:r>
    </w:p>
    <w:p w:rsidR="009F2209" w:rsidRPr="00C36FE5" w:rsidRDefault="009F2209" w:rsidP="007D4570">
      <w:pPr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 w:rsidRPr="00C36FE5">
        <w:rPr>
          <w:sz w:val="28"/>
          <w:szCs w:val="28"/>
        </w:rPr>
        <w:t>Афанасьев П. С., Конструкции деревообрабатывающих станков, 3 изд., т. 1, М., 1960;</w:t>
      </w:r>
    </w:p>
    <w:p w:rsidR="009F2209" w:rsidRPr="00C36FE5" w:rsidRDefault="009F2209" w:rsidP="00C36FE5">
      <w:pPr>
        <w:tabs>
          <w:tab w:val="left" w:pos="0"/>
        </w:tabs>
        <w:spacing w:line="360" w:lineRule="auto"/>
        <w:ind w:left="360"/>
        <w:jc w:val="both"/>
        <w:rPr>
          <w:spacing w:val="2"/>
          <w:kern w:val="44"/>
          <w:position w:val="2"/>
          <w:sz w:val="28"/>
          <w:szCs w:val="28"/>
        </w:rPr>
      </w:pPr>
    </w:p>
    <w:p w:rsidR="009F2209" w:rsidRDefault="009F2209" w:rsidP="00696455">
      <w:pPr>
        <w:ind w:firstLine="540"/>
        <w:jc w:val="both"/>
        <w:rPr>
          <w:sz w:val="28"/>
          <w:szCs w:val="28"/>
        </w:rPr>
      </w:pPr>
    </w:p>
    <w:p w:rsidR="009F2209" w:rsidRDefault="009F2209" w:rsidP="00696455">
      <w:pPr>
        <w:ind w:firstLine="540"/>
        <w:jc w:val="both"/>
        <w:rPr>
          <w:sz w:val="28"/>
          <w:szCs w:val="28"/>
        </w:rPr>
      </w:pPr>
    </w:p>
    <w:p w:rsidR="009F2209" w:rsidRDefault="009F2209" w:rsidP="00696455">
      <w:pPr>
        <w:ind w:firstLine="540"/>
        <w:jc w:val="both"/>
        <w:rPr>
          <w:sz w:val="28"/>
          <w:szCs w:val="28"/>
        </w:rPr>
      </w:pPr>
    </w:p>
    <w:p w:rsidR="009F2209" w:rsidRDefault="009F2209" w:rsidP="00696455">
      <w:pPr>
        <w:ind w:firstLine="540"/>
        <w:jc w:val="both"/>
        <w:rPr>
          <w:sz w:val="28"/>
          <w:szCs w:val="28"/>
        </w:rPr>
      </w:pPr>
    </w:p>
    <w:p w:rsidR="009F2209" w:rsidRDefault="009F2209" w:rsidP="00696455">
      <w:pPr>
        <w:ind w:firstLine="54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Default="009F2209" w:rsidP="007D406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9F2209" w:rsidRPr="00E50DC1" w:rsidRDefault="009F2209" w:rsidP="007D4065">
      <w:pPr>
        <w:tabs>
          <w:tab w:val="left" w:pos="0"/>
        </w:tabs>
        <w:ind w:left="360"/>
        <w:jc w:val="center"/>
        <w:rPr>
          <w:spacing w:val="2"/>
          <w:position w:val="2"/>
          <w:sz w:val="28"/>
          <w:szCs w:val="28"/>
        </w:rPr>
      </w:pPr>
    </w:p>
    <w:p w:rsidR="009F2209" w:rsidRPr="00E50DC1" w:rsidRDefault="009F2209" w:rsidP="007D4065">
      <w:pPr>
        <w:tabs>
          <w:tab w:val="left" w:pos="0"/>
        </w:tabs>
        <w:ind w:left="360"/>
        <w:jc w:val="center"/>
        <w:rPr>
          <w:spacing w:val="2"/>
          <w:position w:val="2"/>
          <w:sz w:val="28"/>
          <w:szCs w:val="28"/>
        </w:rPr>
      </w:pPr>
      <w:r>
        <w:rPr>
          <w:spacing w:val="2"/>
          <w:position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2209" w:rsidRPr="00696455" w:rsidRDefault="009F2209" w:rsidP="007D4065">
      <w:pPr>
        <w:tabs>
          <w:tab w:val="left" w:pos="0"/>
        </w:tabs>
        <w:ind w:left="360"/>
        <w:jc w:val="both"/>
        <w:rPr>
          <w:spacing w:val="2"/>
          <w:position w:val="2"/>
          <w:sz w:val="28"/>
          <w:szCs w:val="28"/>
        </w:rPr>
        <w:sectPr w:rsidR="009F2209" w:rsidRPr="00696455">
          <w:pgSz w:w="11909" w:h="16834"/>
          <w:pgMar w:top="1134" w:right="832" w:bottom="720" w:left="1418" w:header="720" w:footer="720" w:gutter="0"/>
          <w:cols w:space="720"/>
        </w:sectPr>
      </w:pPr>
      <w:r>
        <w:rPr>
          <w:spacing w:val="2"/>
          <w:position w:val="2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9F2209" w:rsidRDefault="009F2209" w:rsidP="007D4065">
      <w:pPr>
        <w:sectPr w:rsidR="009F2209" w:rsidSect="00504202">
          <w:footerReference w:type="default" r:id="rId7"/>
          <w:pgSz w:w="11909" w:h="16834"/>
          <w:pgMar w:top="851" w:right="851" w:bottom="851" w:left="1418" w:header="720" w:footer="720" w:gutter="0"/>
          <w:cols w:space="720"/>
          <w:titlePg/>
        </w:sectPr>
      </w:pPr>
    </w:p>
    <w:p w:rsidR="009F2209" w:rsidRDefault="009F2209" w:rsidP="007D40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9F2209" w:rsidSect="00D20ADD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209" w:rsidRDefault="009F2209" w:rsidP="00BD7B4A">
      <w:r>
        <w:separator/>
      </w:r>
    </w:p>
  </w:endnote>
  <w:endnote w:type="continuationSeparator" w:id="0">
    <w:p w:rsidR="009F2209" w:rsidRDefault="009F2209" w:rsidP="00BD7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09" w:rsidRDefault="009F2209" w:rsidP="00504202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9F2209" w:rsidRDefault="009F2209" w:rsidP="0050420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209" w:rsidRDefault="009F2209" w:rsidP="00BD7B4A">
      <w:r>
        <w:separator/>
      </w:r>
    </w:p>
  </w:footnote>
  <w:footnote w:type="continuationSeparator" w:id="0">
    <w:p w:rsidR="009F2209" w:rsidRDefault="009F2209" w:rsidP="00BD7B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2901"/>
    <w:multiLevelType w:val="singleLevel"/>
    <w:tmpl w:val="8220837E"/>
    <w:lvl w:ilvl="0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abstractNum w:abstractNumId="1">
    <w:nsid w:val="081259E7"/>
    <w:multiLevelType w:val="hybridMultilevel"/>
    <w:tmpl w:val="1388976C"/>
    <w:lvl w:ilvl="0" w:tplc="5CE060CE">
      <w:start w:val="1"/>
      <w:numFmt w:val="decimal"/>
      <w:lvlText w:val="%1."/>
      <w:lvlJc w:val="left"/>
      <w:pPr>
        <w:tabs>
          <w:tab w:val="num" w:pos="1071"/>
        </w:tabs>
        <w:ind w:left="1071" w:hanging="6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9CD38E9"/>
    <w:multiLevelType w:val="multilevel"/>
    <w:tmpl w:val="F35E1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0F294618"/>
    <w:multiLevelType w:val="hybridMultilevel"/>
    <w:tmpl w:val="6C44FC78"/>
    <w:lvl w:ilvl="0" w:tplc="1E449D4C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217AB49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037BE0"/>
    <w:multiLevelType w:val="multilevel"/>
    <w:tmpl w:val="301AB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17CF1C97"/>
    <w:multiLevelType w:val="singleLevel"/>
    <w:tmpl w:val="F19EC57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>
    <w:nsid w:val="1EBB14AA"/>
    <w:multiLevelType w:val="multilevel"/>
    <w:tmpl w:val="E58E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250A35BF"/>
    <w:multiLevelType w:val="multilevel"/>
    <w:tmpl w:val="373C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28E809DB"/>
    <w:multiLevelType w:val="multilevel"/>
    <w:tmpl w:val="8494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33952B10"/>
    <w:multiLevelType w:val="hybridMultilevel"/>
    <w:tmpl w:val="98B8544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3AA37CB"/>
    <w:multiLevelType w:val="hybridMultilevel"/>
    <w:tmpl w:val="2E96B28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1">
    <w:nsid w:val="3F1431D2"/>
    <w:multiLevelType w:val="hybridMultilevel"/>
    <w:tmpl w:val="06A405F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0CD394F"/>
    <w:multiLevelType w:val="multilevel"/>
    <w:tmpl w:val="800E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42115A0C"/>
    <w:multiLevelType w:val="hybridMultilevel"/>
    <w:tmpl w:val="89DE82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3C7F11"/>
    <w:multiLevelType w:val="multilevel"/>
    <w:tmpl w:val="0B14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56B93CE4"/>
    <w:multiLevelType w:val="hybridMultilevel"/>
    <w:tmpl w:val="719E4E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nsid w:val="5A897017"/>
    <w:multiLevelType w:val="multilevel"/>
    <w:tmpl w:val="9C58503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5F0D3744"/>
    <w:multiLevelType w:val="hybridMultilevel"/>
    <w:tmpl w:val="E1BA59B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27601C3"/>
    <w:multiLevelType w:val="hybridMultilevel"/>
    <w:tmpl w:val="907A35DE"/>
    <w:lvl w:ilvl="0" w:tplc="3C6C4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773EB7"/>
    <w:multiLevelType w:val="multilevel"/>
    <w:tmpl w:val="42A87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>
    <w:nsid w:val="65885DB3"/>
    <w:multiLevelType w:val="multilevel"/>
    <w:tmpl w:val="E116C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6B6D7FB9"/>
    <w:multiLevelType w:val="hybridMultilevel"/>
    <w:tmpl w:val="5CAA6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F1D0AF5"/>
    <w:multiLevelType w:val="multilevel"/>
    <w:tmpl w:val="125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799C1C52"/>
    <w:multiLevelType w:val="hybridMultilevel"/>
    <w:tmpl w:val="5316CCFE"/>
    <w:lvl w:ilvl="0" w:tplc="041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24">
    <w:nsid w:val="7E443E9C"/>
    <w:multiLevelType w:val="hybridMultilevel"/>
    <w:tmpl w:val="8C2A92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5">
    <w:nsid w:val="7E6F2A3F"/>
    <w:multiLevelType w:val="singleLevel"/>
    <w:tmpl w:val="8220837E"/>
    <w:lvl w:ilvl="0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num w:numId="1">
    <w:abstractNumId w:val="23"/>
  </w:num>
  <w:num w:numId="2">
    <w:abstractNumId w:val="1"/>
  </w:num>
  <w:num w:numId="3">
    <w:abstractNumId w:val="5"/>
  </w:num>
  <w:num w:numId="4">
    <w:abstractNumId w:val="0"/>
  </w:num>
  <w:num w:numId="5">
    <w:abstractNumId w:val="16"/>
  </w:num>
  <w:num w:numId="6">
    <w:abstractNumId w:val="3"/>
  </w:num>
  <w:num w:numId="7">
    <w:abstractNumId w:val="13"/>
  </w:num>
  <w:num w:numId="8">
    <w:abstractNumId w:val="9"/>
  </w:num>
  <w:num w:numId="9">
    <w:abstractNumId w:val="11"/>
  </w:num>
  <w:num w:numId="10">
    <w:abstractNumId w:val="17"/>
  </w:num>
  <w:num w:numId="11">
    <w:abstractNumId w:val="18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25"/>
  </w:num>
  <w:num w:numId="17">
    <w:abstractNumId w:val="12"/>
  </w:num>
  <w:num w:numId="18">
    <w:abstractNumId w:val="6"/>
  </w:num>
  <w:num w:numId="19">
    <w:abstractNumId w:val="8"/>
  </w:num>
  <w:num w:numId="20">
    <w:abstractNumId w:val="7"/>
  </w:num>
  <w:num w:numId="21">
    <w:abstractNumId w:val="2"/>
  </w:num>
  <w:num w:numId="22">
    <w:abstractNumId w:val="20"/>
  </w:num>
  <w:num w:numId="23">
    <w:abstractNumId w:val="19"/>
  </w:num>
  <w:num w:numId="24">
    <w:abstractNumId w:val="14"/>
  </w:num>
  <w:num w:numId="25">
    <w:abstractNumId w:val="4"/>
  </w:num>
  <w:num w:numId="26">
    <w:abstractNumId w:val="22"/>
  </w:num>
  <w:num w:numId="27">
    <w:abstractNumId w:val="24"/>
  </w:num>
  <w:num w:numId="2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908"/>
    <w:rsid w:val="000031E0"/>
    <w:rsid w:val="000041E0"/>
    <w:rsid w:val="00004D5D"/>
    <w:rsid w:val="00016E7C"/>
    <w:rsid w:val="00033885"/>
    <w:rsid w:val="00050474"/>
    <w:rsid w:val="00050A46"/>
    <w:rsid w:val="000579A0"/>
    <w:rsid w:val="00062155"/>
    <w:rsid w:val="00065B75"/>
    <w:rsid w:val="0006754E"/>
    <w:rsid w:val="000703B4"/>
    <w:rsid w:val="00070516"/>
    <w:rsid w:val="00070D6D"/>
    <w:rsid w:val="000715F2"/>
    <w:rsid w:val="000832CB"/>
    <w:rsid w:val="00087659"/>
    <w:rsid w:val="00091B42"/>
    <w:rsid w:val="00092A44"/>
    <w:rsid w:val="00095159"/>
    <w:rsid w:val="00095B08"/>
    <w:rsid w:val="00097AB7"/>
    <w:rsid w:val="000A1FC8"/>
    <w:rsid w:val="000A723D"/>
    <w:rsid w:val="000B01DA"/>
    <w:rsid w:val="000B6BB1"/>
    <w:rsid w:val="000C42B1"/>
    <w:rsid w:val="000C5E7F"/>
    <w:rsid w:val="000D1891"/>
    <w:rsid w:val="000D7F81"/>
    <w:rsid w:val="000E4980"/>
    <w:rsid w:val="000E4AC1"/>
    <w:rsid w:val="000E6353"/>
    <w:rsid w:val="000F1B5E"/>
    <w:rsid w:val="000F572C"/>
    <w:rsid w:val="000F5ECE"/>
    <w:rsid w:val="000F5F01"/>
    <w:rsid w:val="000F612E"/>
    <w:rsid w:val="000F781F"/>
    <w:rsid w:val="001014E3"/>
    <w:rsid w:val="00102C7F"/>
    <w:rsid w:val="001030E0"/>
    <w:rsid w:val="001102D3"/>
    <w:rsid w:val="00111084"/>
    <w:rsid w:val="0011165F"/>
    <w:rsid w:val="001135E0"/>
    <w:rsid w:val="00124FF8"/>
    <w:rsid w:val="0012696E"/>
    <w:rsid w:val="00126BA9"/>
    <w:rsid w:val="001309D8"/>
    <w:rsid w:val="00130AD7"/>
    <w:rsid w:val="00132152"/>
    <w:rsid w:val="00134D33"/>
    <w:rsid w:val="0013532E"/>
    <w:rsid w:val="00137D69"/>
    <w:rsid w:val="00141FBD"/>
    <w:rsid w:val="0014243C"/>
    <w:rsid w:val="00143D2D"/>
    <w:rsid w:val="0014408E"/>
    <w:rsid w:val="001451C4"/>
    <w:rsid w:val="00145768"/>
    <w:rsid w:val="00152A2D"/>
    <w:rsid w:val="00156430"/>
    <w:rsid w:val="001575B7"/>
    <w:rsid w:val="00157D59"/>
    <w:rsid w:val="001619BE"/>
    <w:rsid w:val="00162358"/>
    <w:rsid w:val="001623B0"/>
    <w:rsid w:val="00163CA5"/>
    <w:rsid w:val="00172AFE"/>
    <w:rsid w:val="001748F9"/>
    <w:rsid w:val="00177107"/>
    <w:rsid w:val="001779C4"/>
    <w:rsid w:val="00177EFA"/>
    <w:rsid w:val="00181826"/>
    <w:rsid w:val="0018425F"/>
    <w:rsid w:val="00190967"/>
    <w:rsid w:val="00192936"/>
    <w:rsid w:val="00192ED9"/>
    <w:rsid w:val="00197E91"/>
    <w:rsid w:val="001A2C9E"/>
    <w:rsid w:val="001A3C3F"/>
    <w:rsid w:val="001A4830"/>
    <w:rsid w:val="001A5154"/>
    <w:rsid w:val="001A5488"/>
    <w:rsid w:val="001A6A50"/>
    <w:rsid w:val="001A6B10"/>
    <w:rsid w:val="001A7F57"/>
    <w:rsid w:val="001B19B3"/>
    <w:rsid w:val="001B48DA"/>
    <w:rsid w:val="001B6C4D"/>
    <w:rsid w:val="001C340B"/>
    <w:rsid w:val="001C4838"/>
    <w:rsid w:val="001C6AD6"/>
    <w:rsid w:val="001D0EC2"/>
    <w:rsid w:val="001D2812"/>
    <w:rsid w:val="001D2FAE"/>
    <w:rsid w:val="001E0141"/>
    <w:rsid w:val="001E1EAE"/>
    <w:rsid w:val="001E33C1"/>
    <w:rsid w:val="001E778E"/>
    <w:rsid w:val="001F0AB3"/>
    <w:rsid w:val="001F13B9"/>
    <w:rsid w:val="001F16DF"/>
    <w:rsid w:val="001F2E7F"/>
    <w:rsid w:val="001F35A2"/>
    <w:rsid w:val="001F6DDA"/>
    <w:rsid w:val="001F6DFD"/>
    <w:rsid w:val="002021FC"/>
    <w:rsid w:val="00207596"/>
    <w:rsid w:val="00211A68"/>
    <w:rsid w:val="00225774"/>
    <w:rsid w:val="00227368"/>
    <w:rsid w:val="00231406"/>
    <w:rsid w:val="00231473"/>
    <w:rsid w:val="00231C93"/>
    <w:rsid w:val="00231D89"/>
    <w:rsid w:val="00231F4E"/>
    <w:rsid w:val="00232840"/>
    <w:rsid w:val="00233BBF"/>
    <w:rsid w:val="00233C63"/>
    <w:rsid w:val="00235E6C"/>
    <w:rsid w:val="00237F68"/>
    <w:rsid w:val="002404E3"/>
    <w:rsid w:val="0024076E"/>
    <w:rsid w:val="002427CB"/>
    <w:rsid w:val="00242C16"/>
    <w:rsid w:val="00242DDB"/>
    <w:rsid w:val="00256A12"/>
    <w:rsid w:val="00257199"/>
    <w:rsid w:val="00257A20"/>
    <w:rsid w:val="0026113F"/>
    <w:rsid w:val="00264576"/>
    <w:rsid w:val="00271A0D"/>
    <w:rsid w:val="00275CAC"/>
    <w:rsid w:val="00276A7B"/>
    <w:rsid w:val="00283464"/>
    <w:rsid w:val="00287BA8"/>
    <w:rsid w:val="00291CF4"/>
    <w:rsid w:val="00297976"/>
    <w:rsid w:val="002A23FE"/>
    <w:rsid w:val="002A5436"/>
    <w:rsid w:val="002A6813"/>
    <w:rsid w:val="002A6E77"/>
    <w:rsid w:val="002A762E"/>
    <w:rsid w:val="002B00D3"/>
    <w:rsid w:val="002B2B1A"/>
    <w:rsid w:val="002C01F5"/>
    <w:rsid w:val="002C36FA"/>
    <w:rsid w:val="002C38A7"/>
    <w:rsid w:val="002C4BA8"/>
    <w:rsid w:val="002C61E4"/>
    <w:rsid w:val="002D3BFC"/>
    <w:rsid w:val="002D4157"/>
    <w:rsid w:val="002D5F0C"/>
    <w:rsid w:val="002D782D"/>
    <w:rsid w:val="002E10A7"/>
    <w:rsid w:val="002E28D6"/>
    <w:rsid w:val="002E2A0C"/>
    <w:rsid w:val="002E3476"/>
    <w:rsid w:val="002E353E"/>
    <w:rsid w:val="002E3D3E"/>
    <w:rsid w:val="002E69BF"/>
    <w:rsid w:val="002F6E02"/>
    <w:rsid w:val="002F78E4"/>
    <w:rsid w:val="00302AAB"/>
    <w:rsid w:val="00305247"/>
    <w:rsid w:val="00306D09"/>
    <w:rsid w:val="00311059"/>
    <w:rsid w:val="00315B40"/>
    <w:rsid w:val="00316BA7"/>
    <w:rsid w:val="00317F8A"/>
    <w:rsid w:val="003237B6"/>
    <w:rsid w:val="00324D9C"/>
    <w:rsid w:val="003264D1"/>
    <w:rsid w:val="003369B4"/>
    <w:rsid w:val="0034265F"/>
    <w:rsid w:val="00343BA1"/>
    <w:rsid w:val="00347DE2"/>
    <w:rsid w:val="003512C3"/>
    <w:rsid w:val="0035541F"/>
    <w:rsid w:val="0035563E"/>
    <w:rsid w:val="00356416"/>
    <w:rsid w:val="00357D51"/>
    <w:rsid w:val="00357E37"/>
    <w:rsid w:val="00361879"/>
    <w:rsid w:val="00361DEF"/>
    <w:rsid w:val="00362391"/>
    <w:rsid w:val="00362448"/>
    <w:rsid w:val="00362B75"/>
    <w:rsid w:val="0036782B"/>
    <w:rsid w:val="00371FA1"/>
    <w:rsid w:val="00372489"/>
    <w:rsid w:val="003733F2"/>
    <w:rsid w:val="00375A0D"/>
    <w:rsid w:val="00380A6D"/>
    <w:rsid w:val="00384487"/>
    <w:rsid w:val="00390FA7"/>
    <w:rsid w:val="00394C38"/>
    <w:rsid w:val="003A0D2C"/>
    <w:rsid w:val="003B1FCC"/>
    <w:rsid w:val="003B6FB7"/>
    <w:rsid w:val="003C3B8E"/>
    <w:rsid w:val="003C4D9A"/>
    <w:rsid w:val="003D3CAA"/>
    <w:rsid w:val="003D4BC3"/>
    <w:rsid w:val="003E19DC"/>
    <w:rsid w:val="003E1C9A"/>
    <w:rsid w:val="003F111A"/>
    <w:rsid w:val="003F2BB0"/>
    <w:rsid w:val="0040090D"/>
    <w:rsid w:val="00402F6F"/>
    <w:rsid w:val="00404BFF"/>
    <w:rsid w:val="004076A4"/>
    <w:rsid w:val="00417BF7"/>
    <w:rsid w:val="00422CBD"/>
    <w:rsid w:val="00424BD4"/>
    <w:rsid w:val="00425A53"/>
    <w:rsid w:val="00430E11"/>
    <w:rsid w:val="00432A3F"/>
    <w:rsid w:val="00433CF6"/>
    <w:rsid w:val="00435247"/>
    <w:rsid w:val="00440519"/>
    <w:rsid w:val="00441C93"/>
    <w:rsid w:val="00442A79"/>
    <w:rsid w:val="004455A1"/>
    <w:rsid w:val="004456BA"/>
    <w:rsid w:val="00446394"/>
    <w:rsid w:val="0044730E"/>
    <w:rsid w:val="004533CA"/>
    <w:rsid w:val="00461C89"/>
    <w:rsid w:val="00461D3F"/>
    <w:rsid w:val="00470120"/>
    <w:rsid w:val="00470D44"/>
    <w:rsid w:val="00473D85"/>
    <w:rsid w:val="00481D91"/>
    <w:rsid w:val="00484D30"/>
    <w:rsid w:val="004855B6"/>
    <w:rsid w:val="004873F4"/>
    <w:rsid w:val="00487419"/>
    <w:rsid w:val="004910AA"/>
    <w:rsid w:val="00496921"/>
    <w:rsid w:val="00496CF4"/>
    <w:rsid w:val="004A09CB"/>
    <w:rsid w:val="004A3F98"/>
    <w:rsid w:val="004A4D89"/>
    <w:rsid w:val="004A7A30"/>
    <w:rsid w:val="004B0DBD"/>
    <w:rsid w:val="004B1071"/>
    <w:rsid w:val="004B2710"/>
    <w:rsid w:val="004B4B93"/>
    <w:rsid w:val="004B552E"/>
    <w:rsid w:val="004C73C9"/>
    <w:rsid w:val="004C7B0E"/>
    <w:rsid w:val="004D3A4E"/>
    <w:rsid w:val="004D49EA"/>
    <w:rsid w:val="004D52AB"/>
    <w:rsid w:val="004F0426"/>
    <w:rsid w:val="004F36B6"/>
    <w:rsid w:val="004F561A"/>
    <w:rsid w:val="004F5C81"/>
    <w:rsid w:val="004F7F0C"/>
    <w:rsid w:val="005009C7"/>
    <w:rsid w:val="00504202"/>
    <w:rsid w:val="005056F0"/>
    <w:rsid w:val="005060D8"/>
    <w:rsid w:val="00506905"/>
    <w:rsid w:val="00511F3D"/>
    <w:rsid w:val="00513FDD"/>
    <w:rsid w:val="00514E61"/>
    <w:rsid w:val="00516D03"/>
    <w:rsid w:val="00516F99"/>
    <w:rsid w:val="005203BD"/>
    <w:rsid w:val="0052100C"/>
    <w:rsid w:val="005219A2"/>
    <w:rsid w:val="005244E2"/>
    <w:rsid w:val="00524ADC"/>
    <w:rsid w:val="00526B34"/>
    <w:rsid w:val="0053035C"/>
    <w:rsid w:val="0053218A"/>
    <w:rsid w:val="00533A38"/>
    <w:rsid w:val="00533BF8"/>
    <w:rsid w:val="005346FF"/>
    <w:rsid w:val="00535704"/>
    <w:rsid w:val="005363FB"/>
    <w:rsid w:val="00536944"/>
    <w:rsid w:val="005436F2"/>
    <w:rsid w:val="00545F71"/>
    <w:rsid w:val="005473FD"/>
    <w:rsid w:val="005515E9"/>
    <w:rsid w:val="00552678"/>
    <w:rsid w:val="00554620"/>
    <w:rsid w:val="00557D27"/>
    <w:rsid w:val="005667F8"/>
    <w:rsid w:val="005677F5"/>
    <w:rsid w:val="00570FEE"/>
    <w:rsid w:val="00571BDB"/>
    <w:rsid w:val="00572499"/>
    <w:rsid w:val="005755E1"/>
    <w:rsid w:val="0058060E"/>
    <w:rsid w:val="005806B0"/>
    <w:rsid w:val="0058131A"/>
    <w:rsid w:val="00581E5F"/>
    <w:rsid w:val="0058677D"/>
    <w:rsid w:val="00590E67"/>
    <w:rsid w:val="00592FB4"/>
    <w:rsid w:val="005968F0"/>
    <w:rsid w:val="005A0A11"/>
    <w:rsid w:val="005A1D7A"/>
    <w:rsid w:val="005A4C55"/>
    <w:rsid w:val="005A5596"/>
    <w:rsid w:val="005A56EC"/>
    <w:rsid w:val="005B1216"/>
    <w:rsid w:val="005B4FC6"/>
    <w:rsid w:val="005B6469"/>
    <w:rsid w:val="005B6D67"/>
    <w:rsid w:val="005C030B"/>
    <w:rsid w:val="005C0C9D"/>
    <w:rsid w:val="005C1A50"/>
    <w:rsid w:val="005C1F7E"/>
    <w:rsid w:val="005C28A3"/>
    <w:rsid w:val="005C7485"/>
    <w:rsid w:val="005D2C05"/>
    <w:rsid w:val="005D3BE7"/>
    <w:rsid w:val="005D6EE3"/>
    <w:rsid w:val="005E375C"/>
    <w:rsid w:val="005F102F"/>
    <w:rsid w:val="005F3E4E"/>
    <w:rsid w:val="00601214"/>
    <w:rsid w:val="00601B62"/>
    <w:rsid w:val="0061535A"/>
    <w:rsid w:val="006226D7"/>
    <w:rsid w:val="00622B1E"/>
    <w:rsid w:val="006232D8"/>
    <w:rsid w:val="00624C93"/>
    <w:rsid w:val="00625174"/>
    <w:rsid w:val="00626784"/>
    <w:rsid w:val="0063252F"/>
    <w:rsid w:val="00635531"/>
    <w:rsid w:val="00636A33"/>
    <w:rsid w:val="006425D3"/>
    <w:rsid w:val="0064545E"/>
    <w:rsid w:val="00645E1E"/>
    <w:rsid w:val="00650006"/>
    <w:rsid w:val="00662908"/>
    <w:rsid w:val="00662996"/>
    <w:rsid w:val="006644BD"/>
    <w:rsid w:val="006716D5"/>
    <w:rsid w:val="00672231"/>
    <w:rsid w:val="00672A7B"/>
    <w:rsid w:val="00673B99"/>
    <w:rsid w:val="00673DED"/>
    <w:rsid w:val="00674C11"/>
    <w:rsid w:val="00676648"/>
    <w:rsid w:val="00677460"/>
    <w:rsid w:val="006834BD"/>
    <w:rsid w:val="00684DAD"/>
    <w:rsid w:val="00686288"/>
    <w:rsid w:val="00690D30"/>
    <w:rsid w:val="00692A6B"/>
    <w:rsid w:val="006951A6"/>
    <w:rsid w:val="00696455"/>
    <w:rsid w:val="00697DDF"/>
    <w:rsid w:val="006A10D1"/>
    <w:rsid w:val="006A4488"/>
    <w:rsid w:val="006A4A16"/>
    <w:rsid w:val="006A5F7C"/>
    <w:rsid w:val="006A6BA2"/>
    <w:rsid w:val="006B220B"/>
    <w:rsid w:val="006B35F7"/>
    <w:rsid w:val="006C2089"/>
    <w:rsid w:val="006C42A7"/>
    <w:rsid w:val="006C60C7"/>
    <w:rsid w:val="006D0F1B"/>
    <w:rsid w:val="006D2DF8"/>
    <w:rsid w:val="006E0EFF"/>
    <w:rsid w:val="006E2D16"/>
    <w:rsid w:val="006F081A"/>
    <w:rsid w:val="006F0C1E"/>
    <w:rsid w:val="006F4DD4"/>
    <w:rsid w:val="006F5284"/>
    <w:rsid w:val="006F5C61"/>
    <w:rsid w:val="006F688F"/>
    <w:rsid w:val="006F7161"/>
    <w:rsid w:val="007054BE"/>
    <w:rsid w:val="00713625"/>
    <w:rsid w:val="00720DF4"/>
    <w:rsid w:val="00721333"/>
    <w:rsid w:val="00726BDF"/>
    <w:rsid w:val="00727194"/>
    <w:rsid w:val="00731A4F"/>
    <w:rsid w:val="00734721"/>
    <w:rsid w:val="00734BAD"/>
    <w:rsid w:val="00742A9F"/>
    <w:rsid w:val="00745671"/>
    <w:rsid w:val="00746B7E"/>
    <w:rsid w:val="007522F8"/>
    <w:rsid w:val="00752318"/>
    <w:rsid w:val="00760C87"/>
    <w:rsid w:val="0076211D"/>
    <w:rsid w:val="00762B87"/>
    <w:rsid w:val="00765604"/>
    <w:rsid w:val="007679D3"/>
    <w:rsid w:val="00767D22"/>
    <w:rsid w:val="00774B13"/>
    <w:rsid w:val="00782E87"/>
    <w:rsid w:val="00787771"/>
    <w:rsid w:val="00790D92"/>
    <w:rsid w:val="00791887"/>
    <w:rsid w:val="007933A2"/>
    <w:rsid w:val="00796CB0"/>
    <w:rsid w:val="007A11C2"/>
    <w:rsid w:val="007A43C6"/>
    <w:rsid w:val="007B3096"/>
    <w:rsid w:val="007B376E"/>
    <w:rsid w:val="007B451C"/>
    <w:rsid w:val="007B4C84"/>
    <w:rsid w:val="007C0845"/>
    <w:rsid w:val="007C29B2"/>
    <w:rsid w:val="007C6492"/>
    <w:rsid w:val="007D4065"/>
    <w:rsid w:val="007D4570"/>
    <w:rsid w:val="007D47FF"/>
    <w:rsid w:val="007D5EB0"/>
    <w:rsid w:val="007D7F12"/>
    <w:rsid w:val="007E3397"/>
    <w:rsid w:val="007E3941"/>
    <w:rsid w:val="007E4511"/>
    <w:rsid w:val="007E4AB4"/>
    <w:rsid w:val="007E656C"/>
    <w:rsid w:val="007F0144"/>
    <w:rsid w:val="007F0C10"/>
    <w:rsid w:val="007F75FA"/>
    <w:rsid w:val="00802307"/>
    <w:rsid w:val="00802A33"/>
    <w:rsid w:val="00806FB8"/>
    <w:rsid w:val="00810472"/>
    <w:rsid w:val="00811376"/>
    <w:rsid w:val="0081328C"/>
    <w:rsid w:val="008156E1"/>
    <w:rsid w:val="00816FE6"/>
    <w:rsid w:val="00821F94"/>
    <w:rsid w:val="008246B4"/>
    <w:rsid w:val="00835C82"/>
    <w:rsid w:val="008361A0"/>
    <w:rsid w:val="00845128"/>
    <w:rsid w:val="00845404"/>
    <w:rsid w:val="00845D67"/>
    <w:rsid w:val="008534E1"/>
    <w:rsid w:val="00854B52"/>
    <w:rsid w:val="00855F43"/>
    <w:rsid w:val="0085664B"/>
    <w:rsid w:val="0085739C"/>
    <w:rsid w:val="008628FE"/>
    <w:rsid w:val="00864E18"/>
    <w:rsid w:val="00866A87"/>
    <w:rsid w:val="00872BD6"/>
    <w:rsid w:val="00887E45"/>
    <w:rsid w:val="00895A88"/>
    <w:rsid w:val="0089659C"/>
    <w:rsid w:val="008A0452"/>
    <w:rsid w:val="008A0F1A"/>
    <w:rsid w:val="008B08A0"/>
    <w:rsid w:val="008B104B"/>
    <w:rsid w:val="008B650C"/>
    <w:rsid w:val="008C02A9"/>
    <w:rsid w:val="008C0E54"/>
    <w:rsid w:val="008C1035"/>
    <w:rsid w:val="008C3665"/>
    <w:rsid w:val="008D15F9"/>
    <w:rsid w:val="008D1B7B"/>
    <w:rsid w:val="008D2D85"/>
    <w:rsid w:val="008D5069"/>
    <w:rsid w:val="008D69B4"/>
    <w:rsid w:val="008E426A"/>
    <w:rsid w:val="008E4DE7"/>
    <w:rsid w:val="008E582D"/>
    <w:rsid w:val="008E5E1D"/>
    <w:rsid w:val="008E6F34"/>
    <w:rsid w:val="008E7686"/>
    <w:rsid w:val="008E782B"/>
    <w:rsid w:val="009047F0"/>
    <w:rsid w:val="0090638F"/>
    <w:rsid w:val="00920C1F"/>
    <w:rsid w:val="00921019"/>
    <w:rsid w:val="00922A30"/>
    <w:rsid w:val="00923D64"/>
    <w:rsid w:val="00925D49"/>
    <w:rsid w:val="00925E75"/>
    <w:rsid w:val="00927609"/>
    <w:rsid w:val="00927682"/>
    <w:rsid w:val="0093028D"/>
    <w:rsid w:val="00933EC1"/>
    <w:rsid w:val="00934B0B"/>
    <w:rsid w:val="00936145"/>
    <w:rsid w:val="009375B3"/>
    <w:rsid w:val="0095419B"/>
    <w:rsid w:val="00961ED6"/>
    <w:rsid w:val="0096420F"/>
    <w:rsid w:val="0096664C"/>
    <w:rsid w:val="009726B5"/>
    <w:rsid w:val="00976061"/>
    <w:rsid w:val="009836A2"/>
    <w:rsid w:val="00985949"/>
    <w:rsid w:val="00990955"/>
    <w:rsid w:val="00991363"/>
    <w:rsid w:val="00991913"/>
    <w:rsid w:val="0099321D"/>
    <w:rsid w:val="00996CB3"/>
    <w:rsid w:val="009A3986"/>
    <w:rsid w:val="009B038C"/>
    <w:rsid w:val="009B3540"/>
    <w:rsid w:val="009B5E7D"/>
    <w:rsid w:val="009C1521"/>
    <w:rsid w:val="009C1FE3"/>
    <w:rsid w:val="009C4FBE"/>
    <w:rsid w:val="009C55C2"/>
    <w:rsid w:val="009C7553"/>
    <w:rsid w:val="009C788B"/>
    <w:rsid w:val="009D03D1"/>
    <w:rsid w:val="009D0D8F"/>
    <w:rsid w:val="009D36E2"/>
    <w:rsid w:val="009D468D"/>
    <w:rsid w:val="009D5FA8"/>
    <w:rsid w:val="009E4363"/>
    <w:rsid w:val="009E4BEF"/>
    <w:rsid w:val="009E59DD"/>
    <w:rsid w:val="009E6CF4"/>
    <w:rsid w:val="009F00DF"/>
    <w:rsid w:val="009F2209"/>
    <w:rsid w:val="009F2B53"/>
    <w:rsid w:val="009F7A48"/>
    <w:rsid w:val="00A05820"/>
    <w:rsid w:val="00A1151F"/>
    <w:rsid w:val="00A1197E"/>
    <w:rsid w:val="00A13988"/>
    <w:rsid w:val="00A157BF"/>
    <w:rsid w:val="00A20953"/>
    <w:rsid w:val="00A210DC"/>
    <w:rsid w:val="00A24AB1"/>
    <w:rsid w:val="00A26629"/>
    <w:rsid w:val="00A27D47"/>
    <w:rsid w:val="00A3090A"/>
    <w:rsid w:val="00A32070"/>
    <w:rsid w:val="00A363A4"/>
    <w:rsid w:val="00A41D07"/>
    <w:rsid w:val="00A42673"/>
    <w:rsid w:val="00A43903"/>
    <w:rsid w:val="00A4655F"/>
    <w:rsid w:val="00A465B2"/>
    <w:rsid w:val="00A469DE"/>
    <w:rsid w:val="00A46C0F"/>
    <w:rsid w:val="00A54250"/>
    <w:rsid w:val="00A5755F"/>
    <w:rsid w:val="00A613AF"/>
    <w:rsid w:val="00A63118"/>
    <w:rsid w:val="00A676F5"/>
    <w:rsid w:val="00A72575"/>
    <w:rsid w:val="00A75327"/>
    <w:rsid w:val="00A75C4B"/>
    <w:rsid w:val="00A83E7F"/>
    <w:rsid w:val="00A92D59"/>
    <w:rsid w:val="00A939E6"/>
    <w:rsid w:val="00A93C6A"/>
    <w:rsid w:val="00AA0BDD"/>
    <w:rsid w:val="00AA3CA5"/>
    <w:rsid w:val="00AB22D6"/>
    <w:rsid w:val="00AB3896"/>
    <w:rsid w:val="00AC21F5"/>
    <w:rsid w:val="00AC2F1F"/>
    <w:rsid w:val="00AC3D00"/>
    <w:rsid w:val="00AC49AE"/>
    <w:rsid w:val="00AD1EC4"/>
    <w:rsid w:val="00AD2712"/>
    <w:rsid w:val="00AD32CC"/>
    <w:rsid w:val="00AD4372"/>
    <w:rsid w:val="00AD4C6D"/>
    <w:rsid w:val="00AD6A5D"/>
    <w:rsid w:val="00AD7106"/>
    <w:rsid w:val="00AE1C22"/>
    <w:rsid w:val="00AE3873"/>
    <w:rsid w:val="00AE55CE"/>
    <w:rsid w:val="00AE5BC5"/>
    <w:rsid w:val="00AE61B9"/>
    <w:rsid w:val="00AE793D"/>
    <w:rsid w:val="00AF250C"/>
    <w:rsid w:val="00AF3AD8"/>
    <w:rsid w:val="00AF48DA"/>
    <w:rsid w:val="00B00119"/>
    <w:rsid w:val="00B02450"/>
    <w:rsid w:val="00B033DD"/>
    <w:rsid w:val="00B140E4"/>
    <w:rsid w:val="00B17E4B"/>
    <w:rsid w:val="00B210A8"/>
    <w:rsid w:val="00B26B7F"/>
    <w:rsid w:val="00B26D3F"/>
    <w:rsid w:val="00B314D6"/>
    <w:rsid w:val="00B4345D"/>
    <w:rsid w:val="00B43D57"/>
    <w:rsid w:val="00B446B3"/>
    <w:rsid w:val="00B462BC"/>
    <w:rsid w:val="00B476FA"/>
    <w:rsid w:val="00B47A33"/>
    <w:rsid w:val="00B51ACD"/>
    <w:rsid w:val="00B51ED9"/>
    <w:rsid w:val="00B5502C"/>
    <w:rsid w:val="00B57971"/>
    <w:rsid w:val="00B609CA"/>
    <w:rsid w:val="00B61195"/>
    <w:rsid w:val="00B6326F"/>
    <w:rsid w:val="00B64F4D"/>
    <w:rsid w:val="00B72602"/>
    <w:rsid w:val="00B80DA9"/>
    <w:rsid w:val="00B82406"/>
    <w:rsid w:val="00B828A4"/>
    <w:rsid w:val="00B83595"/>
    <w:rsid w:val="00B841D0"/>
    <w:rsid w:val="00B868B8"/>
    <w:rsid w:val="00B90B77"/>
    <w:rsid w:val="00BA5005"/>
    <w:rsid w:val="00BB0574"/>
    <w:rsid w:val="00BB3D5D"/>
    <w:rsid w:val="00BC0A7A"/>
    <w:rsid w:val="00BC26DB"/>
    <w:rsid w:val="00BC6C9A"/>
    <w:rsid w:val="00BD0802"/>
    <w:rsid w:val="00BD6B5E"/>
    <w:rsid w:val="00BD7B4A"/>
    <w:rsid w:val="00BE4796"/>
    <w:rsid w:val="00BF0B8A"/>
    <w:rsid w:val="00BF2E48"/>
    <w:rsid w:val="00BF3E30"/>
    <w:rsid w:val="00BF5528"/>
    <w:rsid w:val="00BF72A8"/>
    <w:rsid w:val="00C00F27"/>
    <w:rsid w:val="00C0104A"/>
    <w:rsid w:val="00C0187F"/>
    <w:rsid w:val="00C0519A"/>
    <w:rsid w:val="00C07066"/>
    <w:rsid w:val="00C105C5"/>
    <w:rsid w:val="00C2119F"/>
    <w:rsid w:val="00C250C5"/>
    <w:rsid w:val="00C257FC"/>
    <w:rsid w:val="00C2768D"/>
    <w:rsid w:val="00C30FDB"/>
    <w:rsid w:val="00C31908"/>
    <w:rsid w:val="00C33C96"/>
    <w:rsid w:val="00C36B13"/>
    <w:rsid w:val="00C36FE5"/>
    <w:rsid w:val="00C4017B"/>
    <w:rsid w:val="00C42E7C"/>
    <w:rsid w:val="00C4629E"/>
    <w:rsid w:val="00C46AAB"/>
    <w:rsid w:val="00C50AC6"/>
    <w:rsid w:val="00C568F0"/>
    <w:rsid w:val="00C63DDB"/>
    <w:rsid w:val="00C63E97"/>
    <w:rsid w:val="00C64674"/>
    <w:rsid w:val="00C64CD2"/>
    <w:rsid w:val="00C65665"/>
    <w:rsid w:val="00C70B56"/>
    <w:rsid w:val="00C80CB1"/>
    <w:rsid w:val="00C811F7"/>
    <w:rsid w:val="00C81F46"/>
    <w:rsid w:val="00C84411"/>
    <w:rsid w:val="00C868AD"/>
    <w:rsid w:val="00C91033"/>
    <w:rsid w:val="00C95728"/>
    <w:rsid w:val="00C95DB8"/>
    <w:rsid w:val="00CA0FF0"/>
    <w:rsid w:val="00CA30A3"/>
    <w:rsid w:val="00CA524A"/>
    <w:rsid w:val="00CB3C57"/>
    <w:rsid w:val="00CB7B84"/>
    <w:rsid w:val="00CC13F6"/>
    <w:rsid w:val="00CC4FEE"/>
    <w:rsid w:val="00CC528A"/>
    <w:rsid w:val="00CC5785"/>
    <w:rsid w:val="00CC7DEF"/>
    <w:rsid w:val="00CD0EDE"/>
    <w:rsid w:val="00CD296D"/>
    <w:rsid w:val="00CD60FF"/>
    <w:rsid w:val="00CE2378"/>
    <w:rsid w:val="00CF5506"/>
    <w:rsid w:val="00D02788"/>
    <w:rsid w:val="00D03CE3"/>
    <w:rsid w:val="00D04FEC"/>
    <w:rsid w:val="00D05593"/>
    <w:rsid w:val="00D114EA"/>
    <w:rsid w:val="00D15A07"/>
    <w:rsid w:val="00D20ADD"/>
    <w:rsid w:val="00D27542"/>
    <w:rsid w:val="00D34705"/>
    <w:rsid w:val="00D37304"/>
    <w:rsid w:val="00D401CC"/>
    <w:rsid w:val="00D42D85"/>
    <w:rsid w:val="00D50DB7"/>
    <w:rsid w:val="00D5173C"/>
    <w:rsid w:val="00D534DD"/>
    <w:rsid w:val="00D5441F"/>
    <w:rsid w:val="00D57198"/>
    <w:rsid w:val="00D6166A"/>
    <w:rsid w:val="00D6419B"/>
    <w:rsid w:val="00D642A4"/>
    <w:rsid w:val="00D70CB0"/>
    <w:rsid w:val="00D716AF"/>
    <w:rsid w:val="00D71D65"/>
    <w:rsid w:val="00D82611"/>
    <w:rsid w:val="00D82A6B"/>
    <w:rsid w:val="00D84798"/>
    <w:rsid w:val="00D85B96"/>
    <w:rsid w:val="00D97655"/>
    <w:rsid w:val="00DA67AD"/>
    <w:rsid w:val="00DA7638"/>
    <w:rsid w:val="00DB5670"/>
    <w:rsid w:val="00DB6F18"/>
    <w:rsid w:val="00DC041B"/>
    <w:rsid w:val="00DC1C98"/>
    <w:rsid w:val="00DC3BAB"/>
    <w:rsid w:val="00DD2279"/>
    <w:rsid w:val="00DD2DA1"/>
    <w:rsid w:val="00DD54EB"/>
    <w:rsid w:val="00DD5B7C"/>
    <w:rsid w:val="00DD6B39"/>
    <w:rsid w:val="00DD6FCC"/>
    <w:rsid w:val="00DD7340"/>
    <w:rsid w:val="00DD7EC3"/>
    <w:rsid w:val="00DE17E8"/>
    <w:rsid w:val="00DE4339"/>
    <w:rsid w:val="00DE51AC"/>
    <w:rsid w:val="00DE541E"/>
    <w:rsid w:val="00DE676C"/>
    <w:rsid w:val="00DF385D"/>
    <w:rsid w:val="00DF4365"/>
    <w:rsid w:val="00DF6B1E"/>
    <w:rsid w:val="00DF72D7"/>
    <w:rsid w:val="00E02883"/>
    <w:rsid w:val="00E0789C"/>
    <w:rsid w:val="00E104FF"/>
    <w:rsid w:val="00E10D11"/>
    <w:rsid w:val="00E11B89"/>
    <w:rsid w:val="00E129D6"/>
    <w:rsid w:val="00E1604B"/>
    <w:rsid w:val="00E16C3E"/>
    <w:rsid w:val="00E22127"/>
    <w:rsid w:val="00E22CB5"/>
    <w:rsid w:val="00E22E2B"/>
    <w:rsid w:val="00E23D88"/>
    <w:rsid w:val="00E2509A"/>
    <w:rsid w:val="00E30C5A"/>
    <w:rsid w:val="00E31AA3"/>
    <w:rsid w:val="00E32259"/>
    <w:rsid w:val="00E3646A"/>
    <w:rsid w:val="00E47AB8"/>
    <w:rsid w:val="00E50DC1"/>
    <w:rsid w:val="00E52274"/>
    <w:rsid w:val="00E52C21"/>
    <w:rsid w:val="00E56EFF"/>
    <w:rsid w:val="00E576CA"/>
    <w:rsid w:val="00E6008B"/>
    <w:rsid w:val="00E706B0"/>
    <w:rsid w:val="00E70F0F"/>
    <w:rsid w:val="00E72A58"/>
    <w:rsid w:val="00E72DF6"/>
    <w:rsid w:val="00E736AA"/>
    <w:rsid w:val="00E73E84"/>
    <w:rsid w:val="00E74481"/>
    <w:rsid w:val="00E7740A"/>
    <w:rsid w:val="00E81356"/>
    <w:rsid w:val="00E82AD4"/>
    <w:rsid w:val="00E831DC"/>
    <w:rsid w:val="00E836C8"/>
    <w:rsid w:val="00E84A15"/>
    <w:rsid w:val="00E87CE9"/>
    <w:rsid w:val="00E92FFC"/>
    <w:rsid w:val="00E94EF6"/>
    <w:rsid w:val="00E94FB6"/>
    <w:rsid w:val="00E95335"/>
    <w:rsid w:val="00E97752"/>
    <w:rsid w:val="00EA3D16"/>
    <w:rsid w:val="00EA4468"/>
    <w:rsid w:val="00EA57D7"/>
    <w:rsid w:val="00EA5F54"/>
    <w:rsid w:val="00EB4ADC"/>
    <w:rsid w:val="00EC25FB"/>
    <w:rsid w:val="00EC5B55"/>
    <w:rsid w:val="00ED723A"/>
    <w:rsid w:val="00EE062F"/>
    <w:rsid w:val="00EE2D42"/>
    <w:rsid w:val="00EE48EF"/>
    <w:rsid w:val="00EE50E3"/>
    <w:rsid w:val="00EE7154"/>
    <w:rsid w:val="00EF077D"/>
    <w:rsid w:val="00EF2979"/>
    <w:rsid w:val="00EF32CE"/>
    <w:rsid w:val="00EF36C9"/>
    <w:rsid w:val="00EF3821"/>
    <w:rsid w:val="00EF3A94"/>
    <w:rsid w:val="00EF3EB9"/>
    <w:rsid w:val="00EF42DA"/>
    <w:rsid w:val="00EF56B6"/>
    <w:rsid w:val="00F00AD0"/>
    <w:rsid w:val="00F02002"/>
    <w:rsid w:val="00F060BA"/>
    <w:rsid w:val="00F061E8"/>
    <w:rsid w:val="00F06218"/>
    <w:rsid w:val="00F0736D"/>
    <w:rsid w:val="00F07959"/>
    <w:rsid w:val="00F21736"/>
    <w:rsid w:val="00F23958"/>
    <w:rsid w:val="00F251FB"/>
    <w:rsid w:val="00F34005"/>
    <w:rsid w:val="00F352A6"/>
    <w:rsid w:val="00F363C7"/>
    <w:rsid w:val="00F370BD"/>
    <w:rsid w:val="00F41CC0"/>
    <w:rsid w:val="00F41FA3"/>
    <w:rsid w:val="00F422AE"/>
    <w:rsid w:val="00F46A68"/>
    <w:rsid w:val="00F47342"/>
    <w:rsid w:val="00F51C80"/>
    <w:rsid w:val="00F60D7C"/>
    <w:rsid w:val="00F62BE6"/>
    <w:rsid w:val="00F66A36"/>
    <w:rsid w:val="00F70228"/>
    <w:rsid w:val="00F71117"/>
    <w:rsid w:val="00F80227"/>
    <w:rsid w:val="00F82969"/>
    <w:rsid w:val="00F848D0"/>
    <w:rsid w:val="00F85729"/>
    <w:rsid w:val="00F866B5"/>
    <w:rsid w:val="00F86B4A"/>
    <w:rsid w:val="00F87F92"/>
    <w:rsid w:val="00F90BB5"/>
    <w:rsid w:val="00F9258E"/>
    <w:rsid w:val="00FA30F3"/>
    <w:rsid w:val="00FA74A1"/>
    <w:rsid w:val="00FA7888"/>
    <w:rsid w:val="00FB0410"/>
    <w:rsid w:val="00FB1D0B"/>
    <w:rsid w:val="00FB2573"/>
    <w:rsid w:val="00FB28DF"/>
    <w:rsid w:val="00FB38E4"/>
    <w:rsid w:val="00FB4D58"/>
    <w:rsid w:val="00FB6C21"/>
    <w:rsid w:val="00FC41D4"/>
    <w:rsid w:val="00FC489E"/>
    <w:rsid w:val="00FD07BF"/>
    <w:rsid w:val="00FD487B"/>
    <w:rsid w:val="00FE0C24"/>
    <w:rsid w:val="00FE19F4"/>
    <w:rsid w:val="00FE49D8"/>
    <w:rsid w:val="00FE521C"/>
    <w:rsid w:val="00FE72AB"/>
    <w:rsid w:val="00FE756A"/>
    <w:rsid w:val="00FF102C"/>
    <w:rsid w:val="00FF2440"/>
    <w:rsid w:val="00FF2793"/>
    <w:rsid w:val="00FF7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6290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56A12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56A12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451C4"/>
    <w:pPr>
      <w:keepNext/>
      <w:ind w:left="567" w:firstLine="426"/>
      <w:jc w:val="center"/>
      <w:outlineLvl w:val="2"/>
    </w:pPr>
    <w:rPr>
      <w:b/>
      <w:bCs/>
      <w:i/>
      <w:iCs/>
      <w:sz w:val="28"/>
      <w:szCs w:val="28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70D6D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6A12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56A12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451C4"/>
    <w:rPr>
      <w:rFonts w:ascii="Times New Roman" w:hAnsi="Times New Roman" w:cs="Times New Roman"/>
      <w:b/>
      <w:bCs/>
      <w:i/>
      <w:iCs/>
      <w:sz w:val="20"/>
      <w:szCs w:val="20"/>
      <w:u w:val="single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70D6D"/>
    <w:rPr>
      <w:rFonts w:ascii="Cambria" w:hAnsi="Cambria" w:cs="Cambria"/>
      <w:b/>
      <w:bCs/>
      <w:i/>
      <w:iCs/>
      <w:color w:val="4F81BD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126BA9"/>
    <w:pPr>
      <w:ind w:left="720"/>
    </w:pPr>
  </w:style>
  <w:style w:type="character" w:styleId="Hyperlink">
    <w:name w:val="Hyperlink"/>
    <w:basedOn w:val="DefaultParagraphFont"/>
    <w:uiPriority w:val="99"/>
    <w:rsid w:val="0058060E"/>
    <w:rPr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35563E"/>
    <w:pPr>
      <w:spacing w:line="360" w:lineRule="auto"/>
      <w:ind w:firstLine="540"/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5563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lockText">
    <w:name w:val="Block Text"/>
    <w:basedOn w:val="Normal"/>
    <w:uiPriority w:val="99"/>
    <w:rsid w:val="001451C4"/>
    <w:pPr>
      <w:ind w:left="567" w:right="-766" w:firstLine="567"/>
    </w:pPr>
    <w:rPr>
      <w:i/>
      <w:iCs/>
    </w:rPr>
  </w:style>
  <w:style w:type="paragraph" w:styleId="BodyTextIndent">
    <w:name w:val="Body Text Indent"/>
    <w:basedOn w:val="Normal"/>
    <w:link w:val="BodyTextIndentChar"/>
    <w:uiPriority w:val="99"/>
    <w:rsid w:val="004B0DBD"/>
    <w:pPr>
      <w:ind w:left="567"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B0DB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CD296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D296D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D296D"/>
  </w:style>
  <w:style w:type="paragraph" w:styleId="Header">
    <w:name w:val="header"/>
    <w:basedOn w:val="Normal"/>
    <w:link w:val="HeaderChar"/>
    <w:uiPriority w:val="99"/>
    <w:rsid w:val="00CD296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D296D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2427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427CB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5C28A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845D67"/>
    <w:pPr>
      <w:spacing w:after="120"/>
      <w:ind w:left="283"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845D67"/>
    <w:rPr>
      <w:sz w:val="24"/>
      <w:szCs w:val="24"/>
    </w:rPr>
  </w:style>
  <w:style w:type="character" w:customStyle="1" w:styleId="mw-headline">
    <w:name w:val="mw-headline"/>
    <w:basedOn w:val="DefaultParagraphFont"/>
    <w:uiPriority w:val="99"/>
    <w:rsid w:val="00256A12"/>
  </w:style>
  <w:style w:type="paragraph" w:styleId="NormalWeb">
    <w:name w:val="Normal (Web)"/>
    <w:basedOn w:val="Normal"/>
    <w:uiPriority w:val="99"/>
    <w:rsid w:val="00256A12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47A3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65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5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5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96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5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65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65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65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897</Words>
  <Characters>5115</Characters>
  <Application>Microsoft Office Outlook</Application>
  <DocSecurity>0</DocSecurity>
  <Lines>0</Lines>
  <Paragraphs>0</Paragraphs>
  <ScaleCrop>false</ScaleCrop>
  <Company>centr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Учебно-тематический план  занятий </dc:title>
  <dc:subject/>
  <dc:creator>мэлт</dc:creator>
  <cp:keywords/>
  <dc:description/>
  <cp:lastModifiedBy>цдтт</cp:lastModifiedBy>
  <cp:revision>2</cp:revision>
  <cp:lastPrinted>2012-11-29T07:12:00Z</cp:lastPrinted>
  <dcterms:created xsi:type="dcterms:W3CDTF">2013-10-23T09:44:00Z</dcterms:created>
  <dcterms:modified xsi:type="dcterms:W3CDTF">2013-10-23T09:44:00Z</dcterms:modified>
</cp:coreProperties>
</file>